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3ADE3E" w14:textId="77777777" w:rsidR="00D87C93" w:rsidRDefault="00D87C93">
      <w:pPr>
        <w:pStyle w:val="Header"/>
        <w:tabs>
          <w:tab w:val="clear" w:pos="4320"/>
          <w:tab w:val="clear" w:pos="8640"/>
        </w:tabs>
      </w:pPr>
    </w:p>
    <w:p w14:paraId="7C6CE017" w14:textId="77777777" w:rsidR="00D87C93" w:rsidRDefault="00D87C93"/>
    <w:p w14:paraId="77DDBDF3" w14:textId="77777777" w:rsidR="00D87C93" w:rsidRDefault="00D87C93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3780"/>
        <w:gridCol w:w="4320"/>
        <w:gridCol w:w="2430"/>
        <w:gridCol w:w="2970"/>
      </w:tblGrid>
      <w:tr w:rsidR="00D87C93" w14:paraId="65FD5852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  <w:shd w:val="solid" w:color="000000" w:fill="FFFFFF"/>
          </w:tcPr>
          <w:p w14:paraId="10CD0D30" w14:textId="77777777" w:rsidR="00D87C93" w:rsidRDefault="00D87C93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INVOICE TO:</w:t>
            </w:r>
          </w:p>
        </w:tc>
        <w:tc>
          <w:tcPr>
            <w:tcW w:w="4320" w:type="dxa"/>
            <w:shd w:val="solid" w:color="000000" w:fill="FFFFFF"/>
          </w:tcPr>
          <w:p w14:paraId="257FB24C" w14:textId="77777777" w:rsidR="00D87C93" w:rsidRDefault="00D87C93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DELIVERY ADDRESS:</w:t>
            </w:r>
          </w:p>
        </w:tc>
        <w:tc>
          <w:tcPr>
            <w:tcW w:w="2430" w:type="dxa"/>
            <w:shd w:val="solid" w:color="000000" w:fill="FFFFFF"/>
          </w:tcPr>
          <w:p w14:paraId="2EE7C881" w14:textId="77777777" w:rsidR="00D87C93" w:rsidRDefault="00D87C93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ADDITIONAL:</w:t>
            </w:r>
          </w:p>
        </w:tc>
        <w:tc>
          <w:tcPr>
            <w:tcW w:w="2970" w:type="dxa"/>
            <w:shd w:val="solid" w:color="000000" w:fill="FFFFFF"/>
          </w:tcPr>
          <w:p w14:paraId="0D03CDDD" w14:textId="77777777" w:rsidR="00D87C93" w:rsidRDefault="00D87C93">
            <w:pPr>
              <w:rPr>
                <w:b/>
                <w:color w:val="FFFFFF"/>
              </w:rPr>
            </w:pPr>
          </w:p>
        </w:tc>
      </w:tr>
      <w:tr w:rsidR="00D87C93" w14:paraId="4F9B8D78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4332351B" w14:textId="5E877230" w:rsidR="00D87C93" w:rsidRDefault="00D87C93">
            <w:r>
              <w:t>3T'S LEISURE LIMITED T/A</w:t>
            </w:r>
          </w:p>
        </w:tc>
        <w:tc>
          <w:tcPr>
            <w:tcW w:w="4320" w:type="dxa"/>
          </w:tcPr>
          <w:p w14:paraId="782C1530" w14:textId="34CE0510" w:rsidR="00D87C93" w:rsidRDefault="00D87C93">
            <w:r>
              <w:t>3T'S LEISURE LIMITED T/A</w:t>
            </w:r>
          </w:p>
        </w:tc>
        <w:tc>
          <w:tcPr>
            <w:tcW w:w="2430" w:type="dxa"/>
          </w:tcPr>
          <w:p w14:paraId="4E35BE1C" w14:textId="77777777" w:rsidR="00D87C93" w:rsidRDefault="00D87C93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Customer Purchase Order:</w:t>
            </w:r>
          </w:p>
        </w:tc>
        <w:tc>
          <w:tcPr>
            <w:tcW w:w="2970" w:type="dxa"/>
          </w:tcPr>
          <w:p w14:paraId="7ECB12C2" w14:textId="7D37AB71" w:rsidR="00D87C93" w:rsidRDefault="00D87C93">
            <w:r>
              <w:t>2012079</w:t>
            </w:r>
          </w:p>
        </w:tc>
      </w:tr>
      <w:tr w:rsidR="00D87C93" w14:paraId="1AA8BC16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1D8F0B23" w14:textId="62E68212" w:rsidR="00D87C93" w:rsidRDefault="00D87C93">
            <w:r>
              <w:t>THE SOUTH WEST CARAVAN CENTRE</w:t>
            </w:r>
          </w:p>
        </w:tc>
        <w:tc>
          <w:tcPr>
            <w:tcW w:w="4320" w:type="dxa"/>
          </w:tcPr>
          <w:p w14:paraId="13AB0FB0" w14:textId="119927C0" w:rsidR="00D87C93" w:rsidRDefault="00D87C93">
            <w:r>
              <w:t>THE AIRFIELD</w:t>
            </w:r>
          </w:p>
        </w:tc>
        <w:tc>
          <w:tcPr>
            <w:tcW w:w="2430" w:type="dxa"/>
          </w:tcPr>
          <w:p w14:paraId="2485A1D7" w14:textId="77777777" w:rsidR="00D87C93" w:rsidRDefault="00D87C93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Order Date:</w:t>
            </w:r>
          </w:p>
        </w:tc>
        <w:tc>
          <w:tcPr>
            <w:tcW w:w="2970" w:type="dxa"/>
          </w:tcPr>
          <w:p w14:paraId="359E72D9" w14:textId="1D46B552" w:rsidR="00D87C93" w:rsidRDefault="00D87C93">
            <w:r>
              <w:t>07/03/25</w:t>
            </w:r>
          </w:p>
        </w:tc>
      </w:tr>
      <w:tr w:rsidR="00D87C93" w14:paraId="0CC823F6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564455E2" w14:textId="688132F6" w:rsidR="00D87C93" w:rsidRDefault="00D87C93">
            <w:r>
              <w:t>THE AIRFIELD</w:t>
            </w:r>
          </w:p>
        </w:tc>
        <w:tc>
          <w:tcPr>
            <w:tcW w:w="4320" w:type="dxa"/>
          </w:tcPr>
          <w:p w14:paraId="169F9A4B" w14:textId="1E3D76AC" w:rsidR="00D87C93" w:rsidRDefault="00D87C93">
            <w:r>
              <w:t>WINKLEIGH</w:t>
            </w:r>
          </w:p>
        </w:tc>
        <w:tc>
          <w:tcPr>
            <w:tcW w:w="2430" w:type="dxa"/>
          </w:tcPr>
          <w:p w14:paraId="03EEE4E6" w14:textId="77777777" w:rsidR="00D87C93" w:rsidRDefault="00D87C93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Ship Date:</w:t>
            </w:r>
          </w:p>
        </w:tc>
        <w:tc>
          <w:tcPr>
            <w:tcW w:w="2970" w:type="dxa"/>
          </w:tcPr>
          <w:p w14:paraId="7ED00120" w14:textId="5AA5FA51" w:rsidR="00D87C93" w:rsidRDefault="00D87C93">
            <w:r>
              <w:t>05/05/25</w:t>
            </w:r>
          </w:p>
        </w:tc>
      </w:tr>
      <w:tr w:rsidR="00D87C93" w14:paraId="4C94F6DF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7518473E" w14:textId="669EBE39" w:rsidR="00D87C93" w:rsidRDefault="00D87C93">
            <w:r>
              <w:t>WINKLEIGH</w:t>
            </w:r>
          </w:p>
        </w:tc>
        <w:tc>
          <w:tcPr>
            <w:tcW w:w="4320" w:type="dxa"/>
          </w:tcPr>
          <w:p w14:paraId="3F71FC2D" w14:textId="2A067C3A" w:rsidR="00D87C93" w:rsidRDefault="00D87C93">
            <w:r>
              <w:t>DEVON</w:t>
            </w:r>
          </w:p>
        </w:tc>
        <w:tc>
          <w:tcPr>
            <w:tcW w:w="2430" w:type="dxa"/>
          </w:tcPr>
          <w:p w14:paraId="12E41E7F" w14:textId="77777777" w:rsidR="00D87C93" w:rsidRDefault="00D87C93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Sales Order No:</w:t>
            </w:r>
          </w:p>
        </w:tc>
        <w:tc>
          <w:tcPr>
            <w:tcW w:w="2970" w:type="dxa"/>
          </w:tcPr>
          <w:p w14:paraId="5472A0F0" w14:textId="6C8D6F14" w:rsidR="00D87C93" w:rsidRDefault="00D87C93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155436</w:t>
            </w:r>
          </w:p>
        </w:tc>
      </w:tr>
      <w:tr w:rsidR="00D87C93" w14:paraId="4D305EEE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09CFA122" w14:textId="45B9637F" w:rsidR="00D87C93" w:rsidRDefault="00D87C93">
            <w:r>
              <w:t>DEVON</w:t>
            </w:r>
          </w:p>
        </w:tc>
        <w:tc>
          <w:tcPr>
            <w:tcW w:w="4320" w:type="dxa"/>
          </w:tcPr>
          <w:p w14:paraId="7D6539D7" w14:textId="2C5C8EC7" w:rsidR="00D87C93" w:rsidRDefault="00D87C93">
            <w:r>
              <w:t xml:space="preserve"> </w:t>
            </w:r>
          </w:p>
        </w:tc>
        <w:tc>
          <w:tcPr>
            <w:tcW w:w="2430" w:type="dxa"/>
          </w:tcPr>
          <w:p w14:paraId="2F68D88E" w14:textId="77777777" w:rsidR="00D87C93" w:rsidRDefault="00D87C93">
            <w:pPr>
              <w:rPr>
                <w:rFonts w:ascii="Arial Narrow" w:hAnsi="Arial Narrow"/>
                <w:b/>
              </w:rPr>
            </w:pPr>
          </w:p>
        </w:tc>
        <w:tc>
          <w:tcPr>
            <w:tcW w:w="2970" w:type="dxa"/>
          </w:tcPr>
          <w:p w14:paraId="64488558" w14:textId="77777777" w:rsidR="00D87C93" w:rsidRDefault="00D87C93">
            <w:pPr>
              <w:rPr>
                <w:rFonts w:ascii="Arial Narrow" w:hAnsi="Arial Narrow"/>
              </w:rPr>
            </w:pPr>
          </w:p>
        </w:tc>
      </w:tr>
      <w:tr w:rsidR="00D87C93" w14:paraId="2B7A6A7F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53B6A1C2" w14:textId="666E9421" w:rsidR="00D87C93" w:rsidRDefault="00D87C93">
            <w:r>
              <w:t xml:space="preserve"> </w:t>
            </w:r>
          </w:p>
        </w:tc>
        <w:tc>
          <w:tcPr>
            <w:tcW w:w="4320" w:type="dxa"/>
          </w:tcPr>
          <w:p w14:paraId="20686C64" w14:textId="16564A94" w:rsidR="00D87C93" w:rsidRDefault="00D87C93">
            <w:r>
              <w:t xml:space="preserve"> </w:t>
            </w:r>
          </w:p>
        </w:tc>
        <w:tc>
          <w:tcPr>
            <w:tcW w:w="2430" w:type="dxa"/>
          </w:tcPr>
          <w:p w14:paraId="6112F4CB" w14:textId="77777777" w:rsidR="00D87C93" w:rsidRDefault="00D87C93">
            <w:pPr>
              <w:rPr>
                <w:rFonts w:ascii="Arial Narrow" w:hAnsi="Arial Narrow"/>
                <w:b/>
              </w:rPr>
            </w:pPr>
          </w:p>
        </w:tc>
        <w:tc>
          <w:tcPr>
            <w:tcW w:w="2970" w:type="dxa"/>
          </w:tcPr>
          <w:p w14:paraId="2F45FFFD" w14:textId="77777777" w:rsidR="00D87C93" w:rsidRDefault="00D87C93">
            <w:pPr>
              <w:rPr>
                <w:rFonts w:ascii="Arial Narrow" w:hAnsi="Arial Narrow"/>
              </w:rPr>
            </w:pPr>
          </w:p>
        </w:tc>
      </w:tr>
      <w:tr w:rsidR="00D87C93" w14:paraId="3B9B2614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12545EF5" w14:textId="1BCB8DB1" w:rsidR="00D87C93" w:rsidRDefault="00D87C93">
            <w:r>
              <w:t>EX19 8DW</w:t>
            </w:r>
          </w:p>
        </w:tc>
        <w:tc>
          <w:tcPr>
            <w:tcW w:w="4320" w:type="dxa"/>
          </w:tcPr>
          <w:p w14:paraId="49CBA828" w14:textId="1C99569E" w:rsidR="00D87C93" w:rsidRDefault="00D87C93">
            <w:r>
              <w:t>EX19 8DW</w:t>
            </w:r>
          </w:p>
        </w:tc>
        <w:tc>
          <w:tcPr>
            <w:tcW w:w="2430" w:type="dxa"/>
          </w:tcPr>
          <w:p w14:paraId="24FEE77E" w14:textId="77777777" w:rsidR="00D87C93" w:rsidRDefault="00D87C93">
            <w:pPr>
              <w:rPr>
                <w:rFonts w:ascii="Arial Narrow" w:hAnsi="Arial Narrow"/>
                <w:b/>
              </w:rPr>
            </w:pPr>
          </w:p>
        </w:tc>
        <w:tc>
          <w:tcPr>
            <w:tcW w:w="2970" w:type="dxa"/>
          </w:tcPr>
          <w:p w14:paraId="620381E5" w14:textId="77777777" w:rsidR="00D87C93" w:rsidRDefault="00D87C93">
            <w:pPr>
              <w:rPr>
                <w:rFonts w:ascii="Arial Narrow" w:hAnsi="Arial Narrow"/>
              </w:rPr>
            </w:pPr>
          </w:p>
        </w:tc>
      </w:tr>
    </w:tbl>
    <w:p w14:paraId="4A1098B8" w14:textId="77777777" w:rsidR="00D87C93" w:rsidRDefault="00D87C93">
      <w:pPr>
        <w:pStyle w:val="Header"/>
        <w:tabs>
          <w:tab w:val="clear" w:pos="4320"/>
          <w:tab w:val="clear" w:pos="8640"/>
        </w:tabs>
      </w:pPr>
    </w:p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1805"/>
        <w:gridCol w:w="4536"/>
        <w:gridCol w:w="283"/>
        <w:gridCol w:w="284"/>
        <w:gridCol w:w="992"/>
        <w:gridCol w:w="709"/>
        <w:gridCol w:w="301"/>
        <w:gridCol w:w="990"/>
        <w:gridCol w:w="1080"/>
        <w:gridCol w:w="1080"/>
        <w:gridCol w:w="1440"/>
      </w:tblGrid>
      <w:tr w:rsidR="00D87C93" w14:paraId="6A53C635" w14:textId="77777777">
        <w:tblPrEx>
          <w:tblCellMar>
            <w:top w:w="0" w:type="dxa"/>
            <w:bottom w:w="0" w:type="dxa"/>
          </w:tblCellMar>
        </w:tblPrEx>
        <w:tc>
          <w:tcPr>
            <w:tcW w:w="1805" w:type="dxa"/>
            <w:shd w:val="solid" w:color="000000" w:fill="FFFFFF"/>
          </w:tcPr>
          <w:p w14:paraId="79BFA14F" w14:textId="77777777" w:rsidR="00D87C93" w:rsidRDefault="00D87C93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Stock Code</w:t>
            </w:r>
          </w:p>
        </w:tc>
        <w:tc>
          <w:tcPr>
            <w:tcW w:w="4536" w:type="dxa"/>
            <w:shd w:val="solid" w:color="000000" w:fill="FFFFFF"/>
          </w:tcPr>
          <w:p w14:paraId="479C4511" w14:textId="77777777" w:rsidR="00D87C93" w:rsidRDefault="00D87C93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Description</w:t>
            </w:r>
          </w:p>
        </w:tc>
        <w:tc>
          <w:tcPr>
            <w:tcW w:w="283" w:type="dxa"/>
            <w:shd w:val="solid" w:color="000000" w:fill="FFFFFF"/>
          </w:tcPr>
          <w:p w14:paraId="51127045" w14:textId="77777777" w:rsidR="00D87C93" w:rsidRDefault="00D87C93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284" w:type="dxa"/>
            <w:shd w:val="solid" w:color="000000" w:fill="FFFFFF"/>
          </w:tcPr>
          <w:p w14:paraId="4B69F1C4" w14:textId="77777777" w:rsidR="00D87C93" w:rsidRDefault="00D87C93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2" w:type="dxa"/>
            <w:shd w:val="solid" w:color="000000" w:fill="FFFFFF"/>
          </w:tcPr>
          <w:p w14:paraId="3A6CB8DB" w14:textId="77777777" w:rsidR="00D87C93" w:rsidRDefault="00D87C93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Order Qty</w:t>
            </w:r>
          </w:p>
        </w:tc>
        <w:tc>
          <w:tcPr>
            <w:tcW w:w="709" w:type="dxa"/>
            <w:shd w:val="solid" w:color="000000" w:fill="FFFFFF"/>
          </w:tcPr>
          <w:p w14:paraId="77FC7C6D" w14:textId="77777777" w:rsidR="00D87C93" w:rsidRDefault="00D87C93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Ship Qty</w:t>
            </w:r>
          </w:p>
        </w:tc>
        <w:tc>
          <w:tcPr>
            <w:tcW w:w="301" w:type="dxa"/>
            <w:shd w:val="solid" w:color="000000" w:fill="FFFFFF"/>
          </w:tcPr>
          <w:p w14:paraId="2C3E5DC1" w14:textId="77777777" w:rsidR="00D87C93" w:rsidRDefault="00D87C93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0" w:type="dxa"/>
            <w:shd w:val="solid" w:color="000000" w:fill="FFFFFF"/>
          </w:tcPr>
          <w:p w14:paraId="6F9F8E33" w14:textId="77777777" w:rsidR="00D87C93" w:rsidRDefault="00D87C93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Unit Price</w:t>
            </w:r>
          </w:p>
        </w:tc>
        <w:tc>
          <w:tcPr>
            <w:tcW w:w="1080" w:type="dxa"/>
            <w:shd w:val="solid" w:color="000000" w:fill="FFFFFF"/>
          </w:tcPr>
          <w:p w14:paraId="571F399B" w14:textId="77777777" w:rsidR="00D87C93" w:rsidRDefault="00D87C93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Disc</w:t>
            </w:r>
          </w:p>
        </w:tc>
        <w:tc>
          <w:tcPr>
            <w:tcW w:w="1080" w:type="dxa"/>
            <w:shd w:val="solid" w:color="000000" w:fill="FFFFFF"/>
          </w:tcPr>
          <w:p w14:paraId="63F1CB8B" w14:textId="77777777" w:rsidR="00D87C93" w:rsidRDefault="00D87C93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4E1A8456" w14:textId="77777777" w:rsidR="00D87C93" w:rsidRDefault="00D87C93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Line Total</w:t>
            </w:r>
          </w:p>
        </w:tc>
      </w:tr>
    </w:tbl>
    <w:p w14:paraId="2AE7DFD5" w14:textId="77777777" w:rsidR="00D87C93" w:rsidRDefault="00D87C93"/>
    <w:p w14:paraId="309EC803" w14:textId="77777777" w:rsidR="00D87C93" w:rsidRDefault="00D87C93">
      <w:pPr>
        <w:pStyle w:val="Header"/>
        <w:tabs>
          <w:tab w:val="clear" w:pos="4320"/>
          <w:tab w:val="clear" w:pos="8640"/>
        </w:tabs>
      </w:pPr>
    </w:p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805"/>
        <w:gridCol w:w="4536"/>
        <w:gridCol w:w="283"/>
        <w:gridCol w:w="284"/>
        <w:gridCol w:w="850"/>
        <w:gridCol w:w="851"/>
        <w:gridCol w:w="301"/>
        <w:gridCol w:w="990"/>
        <w:gridCol w:w="1080"/>
        <w:gridCol w:w="1080"/>
        <w:gridCol w:w="1440"/>
      </w:tblGrid>
      <w:tr w:rsidR="00D87C93" w14:paraId="765A7891" w14:textId="77777777">
        <w:tblPrEx>
          <w:tblCellMar>
            <w:top w:w="0" w:type="dxa"/>
            <w:bottom w:w="0" w:type="dxa"/>
          </w:tblCellMar>
        </w:tblPrEx>
        <w:tc>
          <w:tcPr>
            <w:tcW w:w="1805" w:type="dxa"/>
            <w:noWrap/>
            <w:vAlign w:val="bottom"/>
          </w:tcPr>
          <w:p w14:paraId="4FA7276C" w14:textId="5DB7D71B" w:rsidR="00D87C93" w:rsidRDefault="00D87C93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20MET0086.EL</w:t>
            </w:r>
          </w:p>
        </w:tc>
        <w:tc>
          <w:tcPr>
            <w:tcW w:w="4536" w:type="dxa"/>
            <w:noWrap/>
            <w:vAlign w:val="bottom"/>
          </w:tcPr>
          <w:p w14:paraId="5AA03C2A" w14:textId="2B5F4636" w:rsidR="00D87C93" w:rsidRDefault="00D87C93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CORNER MOULD CHAMPAGNE LOW GLOSS</w:t>
            </w:r>
          </w:p>
        </w:tc>
        <w:tc>
          <w:tcPr>
            <w:tcW w:w="283" w:type="dxa"/>
            <w:noWrap/>
            <w:vAlign w:val="bottom"/>
          </w:tcPr>
          <w:p w14:paraId="5031009B" w14:textId="77777777" w:rsidR="00D87C93" w:rsidRDefault="00D87C93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4" w:type="dxa"/>
            <w:noWrap/>
            <w:vAlign w:val="bottom"/>
          </w:tcPr>
          <w:p w14:paraId="02F122FD" w14:textId="77777777" w:rsidR="00D87C93" w:rsidRDefault="00D87C93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850" w:type="dxa"/>
            <w:noWrap/>
            <w:vAlign w:val="bottom"/>
          </w:tcPr>
          <w:p w14:paraId="77D7EDDE" w14:textId="2778512B" w:rsidR="00D87C93" w:rsidRDefault="00D87C93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1</w:t>
            </w:r>
          </w:p>
        </w:tc>
        <w:tc>
          <w:tcPr>
            <w:tcW w:w="851" w:type="dxa"/>
            <w:noWrap/>
            <w:vAlign w:val="bottom"/>
          </w:tcPr>
          <w:p w14:paraId="31CD5311" w14:textId="09C49AE1" w:rsidR="00D87C93" w:rsidRDefault="00D87C93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0</w:t>
            </w:r>
          </w:p>
        </w:tc>
        <w:tc>
          <w:tcPr>
            <w:tcW w:w="301" w:type="dxa"/>
            <w:noWrap/>
            <w:vAlign w:val="bottom"/>
          </w:tcPr>
          <w:p w14:paraId="2CF86F7F" w14:textId="77777777" w:rsidR="00D87C93" w:rsidRDefault="00D87C93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  <w:noWrap/>
            <w:vAlign w:val="bottom"/>
          </w:tcPr>
          <w:p w14:paraId="51DA1714" w14:textId="15673E37" w:rsidR="00D87C93" w:rsidRDefault="00D87C93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74.000</w:t>
            </w:r>
          </w:p>
        </w:tc>
        <w:tc>
          <w:tcPr>
            <w:tcW w:w="1080" w:type="dxa"/>
            <w:noWrap/>
            <w:vAlign w:val="bottom"/>
          </w:tcPr>
          <w:p w14:paraId="36B44018" w14:textId="59D38CF4" w:rsidR="00D87C93" w:rsidRDefault="00D87C93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18.50</w:t>
            </w:r>
          </w:p>
        </w:tc>
        <w:tc>
          <w:tcPr>
            <w:tcW w:w="1080" w:type="dxa"/>
            <w:noWrap/>
            <w:vAlign w:val="bottom"/>
          </w:tcPr>
          <w:p w14:paraId="3C0BACCA" w14:textId="7E9967F1" w:rsidR="00D87C93" w:rsidRDefault="00D87C93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11.10</w:t>
            </w:r>
          </w:p>
        </w:tc>
        <w:tc>
          <w:tcPr>
            <w:tcW w:w="1440" w:type="dxa"/>
            <w:noWrap/>
            <w:vAlign w:val="bottom"/>
          </w:tcPr>
          <w:p w14:paraId="26F09395" w14:textId="4747C060" w:rsidR="00D87C93" w:rsidRDefault="00D87C93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66.60</w:t>
            </w:r>
          </w:p>
        </w:tc>
      </w:tr>
      <w:tr w:rsidR="00D87C93" w14:paraId="626E3741" w14:textId="77777777">
        <w:tblPrEx>
          <w:tblCellMar>
            <w:top w:w="0" w:type="dxa"/>
            <w:bottom w:w="0" w:type="dxa"/>
          </w:tblCellMar>
        </w:tblPrEx>
        <w:tc>
          <w:tcPr>
            <w:tcW w:w="1805" w:type="dxa"/>
            <w:noWrap/>
            <w:vAlign w:val="bottom"/>
          </w:tcPr>
          <w:p w14:paraId="6CD017C0" w14:textId="02284109" w:rsidR="00D87C93" w:rsidRDefault="00D87C93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20MET0086.EL</w:t>
            </w:r>
          </w:p>
        </w:tc>
        <w:tc>
          <w:tcPr>
            <w:tcW w:w="4536" w:type="dxa"/>
            <w:noWrap/>
            <w:vAlign w:val="bottom"/>
          </w:tcPr>
          <w:p w14:paraId="062C18F0" w14:textId="6AC3F72B" w:rsidR="00D87C93" w:rsidRDefault="00D87C93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CORNER MOULD CHAMPAGNE LOW GLOSS</w:t>
            </w:r>
          </w:p>
        </w:tc>
        <w:tc>
          <w:tcPr>
            <w:tcW w:w="283" w:type="dxa"/>
            <w:noWrap/>
            <w:vAlign w:val="bottom"/>
          </w:tcPr>
          <w:p w14:paraId="64C57026" w14:textId="77777777" w:rsidR="00D87C93" w:rsidRDefault="00D87C93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4" w:type="dxa"/>
            <w:noWrap/>
            <w:vAlign w:val="bottom"/>
          </w:tcPr>
          <w:p w14:paraId="056C4E28" w14:textId="77777777" w:rsidR="00D87C93" w:rsidRDefault="00D87C93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850" w:type="dxa"/>
            <w:noWrap/>
            <w:vAlign w:val="bottom"/>
          </w:tcPr>
          <w:p w14:paraId="26FEFAAC" w14:textId="18FC08B9" w:rsidR="00D87C93" w:rsidRDefault="00D87C93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1</w:t>
            </w:r>
          </w:p>
        </w:tc>
        <w:tc>
          <w:tcPr>
            <w:tcW w:w="851" w:type="dxa"/>
            <w:noWrap/>
            <w:vAlign w:val="bottom"/>
          </w:tcPr>
          <w:p w14:paraId="1EE35D6C" w14:textId="218E84E7" w:rsidR="00D87C93" w:rsidRDefault="00D87C93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0</w:t>
            </w:r>
          </w:p>
        </w:tc>
        <w:tc>
          <w:tcPr>
            <w:tcW w:w="301" w:type="dxa"/>
            <w:noWrap/>
            <w:vAlign w:val="bottom"/>
          </w:tcPr>
          <w:p w14:paraId="1383AFE9" w14:textId="77777777" w:rsidR="00D87C93" w:rsidRDefault="00D87C93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  <w:noWrap/>
            <w:vAlign w:val="bottom"/>
          </w:tcPr>
          <w:p w14:paraId="3E002F8C" w14:textId="0FF0AB3E" w:rsidR="00D87C93" w:rsidRDefault="00D87C93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74.000</w:t>
            </w:r>
          </w:p>
        </w:tc>
        <w:tc>
          <w:tcPr>
            <w:tcW w:w="1080" w:type="dxa"/>
            <w:noWrap/>
            <w:vAlign w:val="bottom"/>
          </w:tcPr>
          <w:p w14:paraId="282CE6A7" w14:textId="7E9CC787" w:rsidR="00D87C93" w:rsidRDefault="00D87C93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18.50</w:t>
            </w:r>
          </w:p>
        </w:tc>
        <w:tc>
          <w:tcPr>
            <w:tcW w:w="1080" w:type="dxa"/>
            <w:noWrap/>
            <w:vAlign w:val="bottom"/>
          </w:tcPr>
          <w:p w14:paraId="5D995182" w14:textId="06722AB0" w:rsidR="00D87C93" w:rsidRDefault="00D87C93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11.10</w:t>
            </w:r>
          </w:p>
        </w:tc>
        <w:tc>
          <w:tcPr>
            <w:tcW w:w="1440" w:type="dxa"/>
            <w:noWrap/>
            <w:vAlign w:val="bottom"/>
          </w:tcPr>
          <w:p w14:paraId="5DD8D4F2" w14:textId="7515E60C" w:rsidR="00D87C93" w:rsidRDefault="00D87C93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66.60</w:t>
            </w:r>
          </w:p>
        </w:tc>
      </w:tr>
      <w:tr w:rsidR="00D87C93" w14:paraId="309EA7E3" w14:textId="77777777">
        <w:tblPrEx>
          <w:tblCellMar>
            <w:top w:w="0" w:type="dxa"/>
            <w:bottom w:w="0" w:type="dxa"/>
          </w:tblCellMar>
        </w:tblPrEx>
        <w:tc>
          <w:tcPr>
            <w:tcW w:w="1805" w:type="dxa"/>
            <w:noWrap/>
            <w:vAlign w:val="bottom"/>
          </w:tcPr>
          <w:p w14:paraId="6B3EFA01" w14:textId="54AD8100" w:rsidR="00D87C93" w:rsidRDefault="00D87C93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20MET0034.EL</w:t>
            </w:r>
          </w:p>
        </w:tc>
        <w:tc>
          <w:tcPr>
            <w:tcW w:w="4536" w:type="dxa"/>
            <w:noWrap/>
            <w:vAlign w:val="bottom"/>
          </w:tcPr>
          <w:p w14:paraId="6A09E5E8" w14:textId="2DDAE15E" w:rsidR="00D87C93" w:rsidRDefault="00D87C93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3655 X 796 CHAMPAGNE LOW GLOSS</w:t>
            </w:r>
          </w:p>
        </w:tc>
        <w:tc>
          <w:tcPr>
            <w:tcW w:w="283" w:type="dxa"/>
            <w:noWrap/>
            <w:vAlign w:val="bottom"/>
          </w:tcPr>
          <w:p w14:paraId="18C5E4B4" w14:textId="77777777" w:rsidR="00D87C93" w:rsidRDefault="00D87C93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4" w:type="dxa"/>
            <w:noWrap/>
            <w:vAlign w:val="bottom"/>
          </w:tcPr>
          <w:p w14:paraId="7AE384AF" w14:textId="77777777" w:rsidR="00D87C93" w:rsidRDefault="00D87C93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850" w:type="dxa"/>
            <w:noWrap/>
            <w:vAlign w:val="bottom"/>
          </w:tcPr>
          <w:p w14:paraId="05662FBB" w14:textId="6BE8D205" w:rsidR="00D87C93" w:rsidRDefault="00D87C93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1</w:t>
            </w:r>
          </w:p>
        </w:tc>
        <w:tc>
          <w:tcPr>
            <w:tcW w:w="851" w:type="dxa"/>
            <w:noWrap/>
            <w:vAlign w:val="bottom"/>
          </w:tcPr>
          <w:p w14:paraId="3C41B9AE" w14:textId="40C2BD43" w:rsidR="00D87C93" w:rsidRDefault="00D87C93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0</w:t>
            </w:r>
          </w:p>
        </w:tc>
        <w:tc>
          <w:tcPr>
            <w:tcW w:w="301" w:type="dxa"/>
            <w:noWrap/>
            <w:vAlign w:val="bottom"/>
          </w:tcPr>
          <w:p w14:paraId="407D0A26" w14:textId="77777777" w:rsidR="00D87C93" w:rsidRDefault="00D87C93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  <w:noWrap/>
            <w:vAlign w:val="bottom"/>
          </w:tcPr>
          <w:p w14:paraId="17FB27A7" w14:textId="77DD2433" w:rsidR="00D87C93" w:rsidRDefault="00D87C93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350.000</w:t>
            </w:r>
          </w:p>
        </w:tc>
        <w:tc>
          <w:tcPr>
            <w:tcW w:w="1080" w:type="dxa"/>
            <w:noWrap/>
            <w:vAlign w:val="bottom"/>
          </w:tcPr>
          <w:p w14:paraId="192CEEF6" w14:textId="3FD67CDB" w:rsidR="00D87C93" w:rsidRDefault="00D87C93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87.50</w:t>
            </w:r>
          </w:p>
        </w:tc>
        <w:tc>
          <w:tcPr>
            <w:tcW w:w="1080" w:type="dxa"/>
            <w:noWrap/>
            <w:vAlign w:val="bottom"/>
          </w:tcPr>
          <w:p w14:paraId="6BD81D2B" w14:textId="3BAA3C86" w:rsidR="00D87C93" w:rsidRDefault="00D87C93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52.50</w:t>
            </w:r>
          </w:p>
        </w:tc>
        <w:tc>
          <w:tcPr>
            <w:tcW w:w="1440" w:type="dxa"/>
            <w:noWrap/>
            <w:vAlign w:val="bottom"/>
          </w:tcPr>
          <w:p w14:paraId="5CE3F79A" w14:textId="259C83C4" w:rsidR="00D87C93" w:rsidRDefault="00D87C93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315.00</w:t>
            </w:r>
          </w:p>
        </w:tc>
      </w:tr>
      <w:tr w:rsidR="00D87C93" w14:paraId="55887D43" w14:textId="77777777">
        <w:tblPrEx>
          <w:tblCellMar>
            <w:top w:w="0" w:type="dxa"/>
            <w:bottom w:w="0" w:type="dxa"/>
          </w:tblCellMar>
        </w:tblPrEx>
        <w:tc>
          <w:tcPr>
            <w:tcW w:w="1805" w:type="dxa"/>
            <w:noWrap/>
            <w:vAlign w:val="bottom"/>
          </w:tcPr>
          <w:p w14:paraId="503CFF3A" w14:textId="0BF3FE3E" w:rsidR="00D87C93" w:rsidRDefault="00D87C93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14ADS0005</w:t>
            </w:r>
          </w:p>
        </w:tc>
        <w:tc>
          <w:tcPr>
            <w:tcW w:w="4536" w:type="dxa"/>
            <w:noWrap/>
            <w:vAlign w:val="bottom"/>
          </w:tcPr>
          <w:p w14:paraId="4F182D29" w14:textId="3DD37A4B" w:rsidR="00D87C93" w:rsidRDefault="00D87C93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TAPE: FOAM VITASEAL VSR 600 17</w:t>
            </w:r>
          </w:p>
        </w:tc>
        <w:tc>
          <w:tcPr>
            <w:tcW w:w="283" w:type="dxa"/>
            <w:noWrap/>
            <w:vAlign w:val="bottom"/>
          </w:tcPr>
          <w:p w14:paraId="6D89569B" w14:textId="77777777" w:rsidR="00D87C93" w:rsidRDefault="00D87C93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4" w:type="dxa"/>
            <w:noWrap/>
            <w:vAlign w:val="bottom"/>
          </w:tcPr>
          <w:p w14:paraId="48CC7AE9" w14:textId="77777777" w:rsidR="00D87C93" w:rsidRDefault="00D87C93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850" w:type="dxa"/>
            <w:noWrap/>
            <w:vAlign w:val="bottom"/>
          </w:tcPr>
          <w:p w14:paraId="67940732" w14:textId="35AB2172" w:rsidR="00D87C93" w:rsidRDefault="00D87C93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1.00</w:t>
            </w:r>
          </w:p>
        </w:tc>
        <w:tc>
          <w:tcPr>
            <w:tcW w:w="851" w:type="dxa"/>
            <w:noWrap/>
            <w:vAlign w:val="bottom"/>
          </w:tcPr>
          <w:p w14:paraId="34E4FF1A" w14:textId="7D9AE8C5" w:rsidR="00D87C93" w:rsidRDefault="00D87C93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0.00</w:t>
            </w:r>
          </w:p>
        </w:tc>
        <w:tc>
          <w:tcPr>
            <w:tcW w:w="301" w:type="dxa"/>
            <w:noWrap/>
            <w:vAlign w:val="bottom"/>
          </w:tcPr>
          <w:p w14:paraId="501B5E8A" w14:textId="77777777" w:rsidR="00D87C93" w:rsidRDefault="00D87C93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  <w:noWrap/>
            <w:vAlign w:val="bottom"/>
          </w:tcPr>
          <w:p w14:paraId="4506A2A8" w14:textId="5A463E40" w:rsidR="00D87C93" w:rsidRDefault="00D87C93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12.000</w:t>
            </w:r>
          </w:p>
        </w:tc>
        <w:tc>
          <w:tcPr>
            <w:tcW w:w="1080" w:type="dxa"/>
            <w:noWrap/>
            <w:vAlign w:val="bottom"/>
          </w:tcPr>
          <w:p w14:paraId="2A9AEEA9" w14:textId="4A08EF90" w:rsidR="00D87C93" w:rsidRDefault="00D87C93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3.00</w:t>
            </w:r>
          </w:p>
        </w:tc>
        <w:tc>
          <w:tcPr>
            <w:tcW w:w="1080" w:type="dxa"/>
            <w:noWrap/>
            <w:vAlign w:val="bottom"/>
          </w:tcPr>
          <w:p w14:paraId="14C284E4" w14:textId="209E0178" w:rsidR="00D87C93" w:rsidRDefault="00D87C93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1.80</w:t>
            </w:r>
          </w:p>
        </w:tc>
        <w:tc>
          <w:tcPr>
            <w:tcW w:w="1440" w:type="dxa"/>
            <w:noWrap/>
            <w:vAlign w:val="bottom"/>
          </w:tcPr>
          <w:p w14:paraId="0570DAD9" w14:textId="04A783F7" w:rsidR="00D87C93" w:rsidRDefault="00D87C93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10.80</w:t>
            </w:r>
          </w:p>
        </w:tc>
      </w:tr>
      <w:tr w:rsidR="00D87C93" w14:paraId="239CF397" w14:textId="77777777">
        <w:tblPrEx>
          <w:tblCellMar>
            <w:top w:w="0" w:type="dxa"/>
            <w:bottom w:w="0" w:type="dxa"/>
          </w:tblCellMar>
        </w:tblPrEx>
        <w:tc>
          <w:tcPr>
            <w:tcW w:w="1805" w:type="dxa"/>
            <w:noWrap/>
            <w:vAlign w:val="bottom"/>
          </w:tcPr>
          <w:p w14:paraId="103E642A" w14:textId="592570BF" w:rsidR="00D87C93" w:rsidRDefault="00D87C93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BARGEBOARD</w:t>
            </w:r>
          </w:p>
        </w:tc>
        <w:tc>
          <w:tcPr>
            <w:tcW w:w="4536" w:type="dxa"/>
            <w:noWrap/>
            <w:vAlign w:val="bottom"/>
          </w:tcPr>
          <w:p w14:paraId="44954732" w14:textId="5539B055" w:rsidR="00D87C93" w:rsidRDefault="00D87C93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</w:t>
            </w:r>
          </w:p>
        </w:tc>
        <w:tc>
          <w:tcPr>
            <w:tcW w:w="283" w:type="dxa"/>
            <w:noWrap/>
            <w:vAlign w:val="bottom"/>
          </w:tcPr>
          <w:p w14:paraId="2DD91BE3" w14:textId="77777777" w:rsidR="00D87C93" w:rsidRDefault="00D87C93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4" w:type="dxa"/>
            <w:noWrap/>
            <w:vAlign w:val="bottom"/>
          </w:tcPr>
          <w:p w14:paraId="7D0F9B51" w14:textId="77777777" w:rsidR="00D87C93" w:rsidRDefault="00D87C93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850" w:type="dxa"/>
            <w:noWrap/>
            <w:vAlign w:val="bottom"/>
          </w:tcPr>
          <w:p w14:paraId="5AC67A0B" w14:textId="14150E70" w:rsidR="00D87C93" w:rsidRDefault="00D87C93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1</w:t>
            </w:r>
          </w:p>
        </w:tc>
        <w:tc>
          <w:tcPr>
            <w:tcW w:w="851" w:type="dxa"/>
            <w:noWrap/>
            <w:vAlign w:val="bottom"/>
          </w:tcPr>
          <w:p w14:paraId="0B44EF83" w14:textId="172905C5" w:rsidR="00D87C93" w:rsidRDefault="00D87C93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0</w:t>
            </w:r>
          </w:p>
        </w:tc>
        <w:tc>
          <w:tcPr>
            <w:tcW w:w="301" w:type="dxa"/>
            <w:noWrap/>
            <w:vAlign w:val="bottom"/>
          </w:tcPr>
          <w:p w14:paraId="6EA51D33" w14:textId="77777777" w:rsidR="00D87C93" w:rsidRDefault="00D87C93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  <w:noWrap/>
            <w:vAlign w:val="bottom"/>
          </w:tcPr>
          <w:p w14:paraId="4F5E1899" w14:textId="70E0B83E" w:rsidR="00D87C93" w:rsidRDefault="00D87C93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35.000</w:t>
            </w:r>
          </w:p>
        </w:tc>
        <w:tc>
          <w:tcPr>
            <w:tcW w:w="1080" w:type="dxa"/>
            <w:noWrap/>
            <w:vAlign w:val="bottom"/>
          </w:tcPr>
          <w:p w14:paraId="67E29526" w14:textId="1069780C" w:rsidR="00D87C93" w:rsidRDefault="00D87C93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8.75</w:t>
            </w:r>
          </w:p>
        </w:tc>
        <w:tc>
          <w:tcPr>
            <w:tcW w:w="1080" w:type="dxa"/>
            <w:noWrap/>
            <w:vAlign w:val="bottom"/>
          </w:tcPr>
          <w:p w14:paraId="7A80BE66" w14:textId="624A1507" w:rsidR="00D87C93" w:rsidRDefault="00D87C93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5.25</w:t>
            </w:r>
          </w:p>
        </w:tc>
        <w:tc>
          <w:tcPr>
            <w:tcW w:w="1440" w:type="dxa"/>
            <w:noWrap/>
            <w:vAlign w:val="bottom"/>
          </w:tcPr>
          <w:p w14:paraId="381548F7" w14:textId="0B7E23AB" w:rsidR="00D87C93" w:rsidRDefault="00D87C93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31.50</w:t>
            </w:r>
          </w:p>
        </w:tc>
      </w:tr>
    </w:tbl>
    <w:p w14:paraId="4A081D45" w14:textId="77777777" w:rsidR="00D87C93" w:rsidRDefault="00D87C93">
      <w:pPr>
        <w:rPr>
          <w:rFonts w:ascii="Arial Narrow" w:hAnsi="Arial Narrow"/>
        </w:rPr>
      </w:pPr>
      <w:r>
        <w:rPr>
          <w:rFonts w:ascii="Arial Narrow" w:hAnsi="Arial Narrow"/>
        </w:rPr>
        <w:tab/>
      </w:r>
    </w:p>
    <w:p w14:paraId="3457BD5A" w14:textId="77777777" w:rsidR="00D87C93" w:rsidRDefault="00D87C93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  <w:r>
        <w:rPr>
          <w:rFonts w:ascii="Arial Narrow" w:hAnsi="Arial Narrow"/>
        </w:rPr>
        <w:tab/>
      </w:r>
    </w:p>
    <w:p w14:paraId="25080502" w14:textId="77777777" w:rsidR="00D87C93" w:rsidRDefault="00D87C93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</w:p>
    <w:p w14:paraId="3FB4D300" w14:textId="77777777" w:rsidR="00D87C93" w:rsidRDefault="00D87C93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  <w:r>
        <w:rPr>
          <w:rFonts w:ascii="Arial Narrow" w:hAnsi="Arial Narrow"/>
        </w:rPr>
        <w:tab/>
      </w:r>
    </w:p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8640"/>
        <w:gridCol w:w="1260"/>
        <w:gridCol w:w="2160"/>
        <w:gridCol w:w="1440"/>
      </w:tblGrid>
      <w:tr w:rsidR="00D87C93" w14:paraId="3011CD50" w14:textId="77777777">
        <w:tblPrEx>
          <w:tblCellMar>
            <w:top w:w="0" w:type="dxa"/>
            <w:bottom w:w="0" w:type="dxa"/>
          </w:tblCellMar>
        </w:tblPrEx>
        <w:tc>
          <w:tcPr>
            <w:tcW w:w="8640" w:type="dxa"/>
            <w:vAlign w:val="center"/>
          </w:tcPr>
          <w:p w14:paraId="786BBA07" w14:textId="77A56A16" w:rsidR="00D87C93" w:rsidRDefault="00D87C93">
            <w:pPr>
              <w:rPr>
                <w:rFonts w:ascii="Univers Cd (W1)" w:hAnsi="Univers Cd (W1)"/>
                <w:b/>
                <w:bCs/>
              </w:rPr>
            </w:pPr>
            <w:r>
              <w:rPr>
                <w:rFonts w:ascii="Univers Cd (W1)" w:hAnsi="Univers Cd (W1)"/>
                <w:b/>
                <w:bCs/>
              </w:rPr>
              <w:t>FREIGHT CHARGE</w:t>
            </w:r>
          </w:p>
        </w:tc>
        <w:tc>
          <w:tcPr>
            <w:tcW w:w="1260" w:type="dxa"/>
            <w:vAlign w:val="center"/>
          </w:tcPr>
          <w:p w14:paraId="57CC98D3" w14:textId="02AC176E" w:rsidR="00D87C93" w:rsidRDefault="00D87C93">
            <w:pPr>
              <w:jc w:val="center"/>
              <w:rPr>
                <w:rFonts w:ascii="Univers Cd (W1)" w:hAnsi="Univers Cd (W1)"/>
                <w:b/>
                <w:bCs/>
              </w:rPr>
            </w:pPr>
            <w:r>
              <w:rPr>
                <w:rFonts w:ascii="Univers Cd (W1)" w:hAnsi="Univers Cd (W1)"/>
                <w:b/>
                <w:bCs/>
              </w:rPr>
              <w:t xml:space="preserve">          40.00</w:t>
            </w:r>
          </w:p>
        </w:tc>
        <w:tc>
          <w:tcPr>
            <w:tcW w:w="2160" w:type="dxa"/>
            <w:vAlign w:val="center"/>
          </w:tcPr>
          <w:p w14:paraId="5F0FC146" w14:textId="1996D32F" w:rsidR="00D87C93" w:rsidRDefault="00D87C93">
            <w:pPr>
              <w:jc w:val="right"/>
              <w:rPr>
                <w:rFonts w:ascii="Univers Cd (W1)" w:hAnsi="Univers Cd (W1)"/>
                <w:b/>
                <w:bCs/>
              </w:rPr>
            </w:pPr>
            <w:r>
              <w:rPr>
                <w:rFonts w:ascii="Univers Cd (W1)" w:hAnsi="Univers Cd (W1)"/>
                <w:b/>
                <w:bCs/>
              </w:rPr>
              <w:t xml:space="preserve">           8.00</w:t>
            </w:r>
          </w:p>
        </w:tc>
        <w:tc>
          <w:tcPr>
            <w:tcW w:w="1440" w:type="dxa"/>
            <w:vAlign w:val="center"/>
          </w:tcPr>
          <w:p w14:paraId="7A768679" w14:textId="3D7B267B" w:rsidR="00D87C93" w:rsidRDefault="00D87C93">
            <w:pPr>
              <w:jc w:val="right"/>
              <w:rPr>
                <w:rFonts w:ascii="Univers Cd (W1)" w:hAnsi="Univers Cd (W1)"/>
                <w:b/>
                <w:bCs/>
              </w:rPr>
            </w:pPr>
            <w:r>
              <w:rPr>
                <w:rFonts w:ascii="Univers Cd (W1)" w:hAnsi="Univers Cd (W1)"/>
                <w:b/>
                <w:bCs/>
              </w:rPr>
              <w:t xml:space="preserve">          48.00</w:t>
            </w:r>
          </w:p>
        </w:tc>
      </w:tr>
    </w:tbl>
    <w:p w14:paraId="25B61B4D" w14:textId="77777777" w:rsidR="00D87C93" w:rsidRDefault="00D87C93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  <w:r>
        <w:rPr>
          <w:rFonts w:ascii="Arial Narrow" w:hAnsi="Arial Narrow"/>
        </w:rPr>
        <w:tab/>
      </w:r>
    </w:p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3500"/>
      </w:tblGrid>
      <w:tr w:rsidR="00D87C93" w14:paraId="5D858282" w14:textId="77777777">
        <w:tblPrEx>
          <w:tblCellMar>
            <w:top w:w="0" w:type="dxa"/>
            <w:bottom w:w="0" w:type="dxa"/>
          </w:tblCellMar>
        </w:tblPrEx>
        <w:tc>
          <w:tcPr>
            <w:tcW w:w="13500" w:type="dxa"/>
          </w:tcPr>
          <w:p w14:paraId="3DB17FED" w14:textId="42AEA904" w:rsidR="00D87C93" w:rsidRDefault="00D87C93">
            <w:r>
              <w:t>PO Ref: 4094</w:t>
            </w:r>
          </w:p>
        </w:tc>
      </w:tr>
    </w:tbl>
    <w:p w14:paraId="5D9A8872" w14:textId="77777777" w:rsidR="00D87C93" w:rsidRDefault="00D87C93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2520"/>
        <w:gridCol w:w="2160"/>
        <w:gridCol w:w="2340"/>
        <w:gridCol w:w="2520"/>
        <w:gridCol w:w="2520"/>
        <w:gridCol w:w="1440"/>
      </w:tblGrid>
      <w:tr w:rsidR="00D87C93" w14:paraId="7E02D32E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  <w:shd w:val="solid" w:color="000000" w:fill="FFFFFF"/>
          </w:tcPr>
          <w:p w14:paraId="0C715310" w14:textId="77777777" w:rsidR="00D87C93" w:rsidRDefault="00D87C93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Gross Total</w:t>
            </w:r>
          </w:p>
        </w:tc>
        <w:tc>
          <w:tcPr>
            <w:tcW w:w="2160" w:type="dxa"/>
            <w:shd w:val="solid" w:color="000000" w:fill="FFFFFF"/>
          </w:tcPr>
          <w:p w14:paraId="728C3FE9" w14:textId="77777777" w:rsidR="00D87C93" w:rsidRDefault="00D87C93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Freight</w:t>
            </w:r>
          </w:p>
        </w:tc>
        <w:tc>
          <w:tcPr>
            <w:tcW w:w="2340" w:type="dxa"/>
            <w:shd w:val="solid" w:color="000000" w:fill="FFFFFF"/>
          </w:tcPr>
          <w:p w14:paraId="097CC934" w14:textId="77777777" w:rsidR="00D87C93" w:rsidRDefault="00D87C93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Miscellaneous</w:t>
            </w:r>
          </w:p>
        </w:tc>
        <w:tc>
          <w:tcPr>
            <w:tcW w:w="2520" w:type="dxa"/>
            <w:shd w:val="solid" w:color="000000" w:fill="FFFFFF"/>
          </w:tcPr>
          <w:p w14:paraId="133F979A" w14:textId="77777777" w:rsidR="00D87C93" w:rsidRDefault="00D87C93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Discount</w:t>
            </w:r>
          </w:p>
        </w:tc>
        <w:tc>
          <w:tcPr>
            <w:tcW w:w="2520" w:type="dxa"/>
            <w:shd w:val="solid" w:color="000000" w:fill="FFFFFF"/>
          </w:tcPr>
          <w:p w14:paraId="09A79BE8" w14:textId="77777777" w:rsidR="00D87C93" w:rsidRDefault="00D87C93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7E14C627" w14:textId="77777777" w:rsidR="00D87C93" w:rsidRDefault="00D87C93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Total invoice</w:t>
            </w:r>
          </w:p>
        </w:tc>
      </w:tr>
      <w:tr w:rsidR="00D87C93" w14:paraId="42307328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</w:tcPr>
          <w:p w14:paraId="4D6C8638" w14:textId="37420A82" w:rsidR="00D87C93" w:rsidRDefault="00D87C93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545.00</w:t>
            </w:r>
          </w:p>
        </w:tc>
        <w:tc>
          <w:tcPr>
            <w:tcW w:w="2160" w:type="dxa"/>
          </w:tcPr>
          <w:p w14:paraId="5765EB95" w14:textId="5AFEABFD" w:rsidR="00D87C93" w:rsidRDefault="00D87C93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40.00</w:t>
            </w:r>
          </w:p>
        </w:tc>
        <w:tc>
          <w:tcPr>
            <w:tcW w:w="2340" w:type="dxa"/>
          </w:tcPr>
          <w:p w14:paraId="7C0B99C7" w14:textId="101EB8AB" w:rsidR="00D87C93" w:rsidRDefault="00D87C93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 0.00</w:t>
            </w:r>
          </w:p>
        </w:tc>
        <w:tc>
          <w:tcPr>
            <w:tcW w:w="2520" w:type="dxa"/>
          </w:tcPr>
          <w:p w14:paraId="641761A6" w14:textId="4663DDBD" w:rsidR="00D87C93" w:rsidRDefault="00D87C93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136.25</w:t>
            </w:r>
          </w:p>
        </w:tc>
        <w:tc>
          <w:tcPr>
            <w:tcW w:w="2520" w:type="dxa"/>
          </w:tcPr>
          <w:p w14:paraId="700A0EF8" w14:textId="74A4DE66" w:rsidR="00D87C93" w:rsidRDefault="00D87C93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89.75</w:t>
            </w:r>
          </w:p>
        </w:tc>
        <w:tc>
          <w:tcPr>
            <w:tcW w:w="1440" w:type="dxa"/>
          </w:tcPr>
          <w:p w14:paraId="4CED2EFD" w14:textId="1252C7BD" w:rsidR="00D87C93" w:rsidRDefault="00D87C93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538.50</w:t>
            </w:r>
          </w:p>
        </w:tc>
      </w:tr>
    </w:tbl>
    <w:p w14:paraId="57BE97CD" w14:textId="77777777" w:rsidR="00D87C93" w:rsidRDefault="00D87C93">
      <w:pPr>
        <w:pStyle w:val="Header"/>
        <w:tabs>
          <w:tab w:val="clear" w:pos="4320"/>
          <w:tab w:val="clear" w:pos="8640"/>
        </w:tabs>
      </w:pPr>
      <w:r>
        <w:tab/>
      </w:r>
    </w:p>
    <w:p w14:paraId="70B5E79E" w14:textId="77777777" w:rsidR="00D87C93" w:rsidRPr="00D87C93" w:rsidRDefault="00D87C93" w:rsidP="00D87C93"/>
    <w:sectPr w:rsidR="00D87C93" w:rsidRPr="00D87C93" w:rsidSect="00D87C93">
      <w:headerReference w:type="default" r:id="rId6"/>
      <w:type w:val="continuous"/>
      <w:pgSz w:w="15840" w:h="12240" w:orient="landscape" w:code="1"/>
      <w:pgMar w:top="864" w:right="864" w:bottom="864" w:left="864" w:header="720" w:footer="72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06E487" w14:textId="77777777" w:rsidR="005A2460" w:rsidRDefault="005A2460">
      <w:r>
        <w:separator/>
      </w:r>
    </w:p>
  </w:endnote>
  <w:endnote w:type="continuationSeparator" w:id="0">
    <w:p w14:paraId="0DD04AC5" w14:textId="77777777" w:rsidR="005A2460" w:rsidRDefault="005A24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Univers Cd (W1)">
    <w:altName w:val="Calibri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0F4619" w14:textId="77777777" w:rsidR="005A2460" w:rsidRDefault="005A2460">
      <w:r>
        <w:separator/>
      </w:r>
    </w:p>
  </w:footnote>
  <w:footnote w:type="continuationSeparator" w:id="0">
    <w:p w14:paraId="55DE66A9" w14:textId="77777777" w:rsidR="005A2460" w:rsidRDefault="005A246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E5FBF0" w14:textId="77777777" w:rsidR="00000000" w:rsidRDefault="00000000">
    <w:pPr>
      <w:pStyle w:val="Header"/>
      <w:rPr>
        <w:sz w:val="24"/>
      </w:rPr>
    </w:pPr>
    <w:r>
      <w:rPr>
        <w:b/>
        <w:bCs/>
      </w:rPr>
      <w:t xml:space="preserve">  </w:t>
    </w:r>
    <w:r>
      <w:rPr>
        <w:b/>
        <w:bCs/>
        <w:sz w:val="24"/>
      </w:rPr>
      <w:t xml:space="preserve">   ABI (UK) Limited</w:t>
    </w:r>
    <w:r>
      <w:rPr>
        <w:b/>
        <w:bCs/>
        <w:sz w:val="24"/>
      </w:rPr>
      <w:tab/>
      <w:t xml:space="preserve">                                         </w:t>
    </w:r>
    <w:r>
      <w:rPr>
        <w:b/>
        <w:bCs/>
        <w:sz w:val="24"/>
        <w:u w:val="single"/>
      </w:rPr>
      <w:t>ORDER ACKNOWLEDGEMENT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</w:p>
  <w:p w14:paraId="3CFEFF81" w14:textId="77777777" w:rsidR="00000000" w:rsidRDefault="00000000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Swinemoor Lane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Tel:   01482 862976</w:t>
    </w:r>
  </w:p>
  <w:p w14:paraId="1D9CBF1F" w14:textId="77777777" w:rsidR="00000000" w:rsidRDefault="00000000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Beverley 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 xml:space="preserve"> Fax: 01482 871482</w:t>
    </w:r>
  </w:p>
  <w:p w14:paraId="215CD823" w14:textId="77777777" w:rsidR="00000000" w:rsidRDefault="00000000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East Yorkshire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</w:p>
  <w:p w14:paraId="01DC8252" w14:textId="77777777" w:rsidR="00000000" w:rsidRDefault="00000000">
    <w:pPr>
      <w:pStyle w:val="Header"/>
      <w:rPr>
        <w:b/>
      </w:rPr>
    </w:pPr>
    <w:r>
      <w:rPr>
        <w:b/>
        <w:bCs/>
        <w:sz w:val="24"/>
      </w:rPr>
      <w:t xml:space="preserve">     HU17 0LJ</w:t>
    </w:r>
    <w:r>
      <w:tab/>
    </w:r>
    <w:r>
      <w:tab/>
    </w:r>
    <w:r>
      <w:tab/>
    </w:r>
    <w:r>
      <w:tab/>
    </w:r>
    <w:r>
      <w:tab/>
    </w:r>
    <w:r>
      <w:tab/>
    </w:r>
    <w:r>
      <w:rPr>
        <w:b/>
        <w:snapToGrid w:val="0"/>
      </w:rPr>
      <w:t xml:space="preserve">Page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PAGE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  <w:r>
      <w:rPr>
        <w:b/>
        <w:snapToGrid w:val="0"/>
      </w:rPr>
      <w:t xml:space="preserve"> of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NUMPAGES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87C93"/>
    <w:rsid w:val="004346DB"/>
    <w:rsid w:val="005A2460"/>
    <w:rsid w:val="00D87C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30D70770"/>
  <w15:chartTrackingRefBased/>
  <w15:docId w15:val="{42E4A4CF-7D69-4EA1-8442-56ED96DF8E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US" w:eastAsia="en-US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b/>
      <w:sz w:val="16"/>
    </w:rPr>
  </w:style>
  <w:style w:type="paragraph" w:styleId="Heading2">
    <w:name w:val="heading 2"/>
    <w:basedOn w:val="Normal"/>
    <w:next w:val="Normal"/>
    <w:qFormat/>
    <w:pPr>
      <w:keepNext/>
      <w:jc w:val="right"/>
      <w:outlineLvl w:val="1"/>
    </w:pPr>
    <w:rPr>
      <w:b/>
      <w:sz w:val="16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pPr>
      <w:tabs>
        <w:tab w:val="center" w:pos="4320"/>
        <w:tab w:val="right" w:pos="8640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SYSPROClient\Temp\KASSIDY%20P_LHOrderAck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KASSIDY P_LHOrderAck</Template>
  <TotalTime>0</TotalTime>
  <Pages>2</Pages>
  <Words>188</Words>
  <Characters>1072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S/O Invoice template for SYSPRO</vt:lpstr>
    </vt:vector>
  </TitlesOfParts>
  <Company>Created by Encore Software Systems Ltd</Company>
  <LinksUpToDate>false</LinksUpToDate>
  <CharactersWithSpaces>1258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S/O Invoice template for SYSPRO</dc:title>
  <dc:subject/>
  <dc:creator>Kassidy Phung</dc:creator>
  <cp:keywords/>
  <dc:description>Version 1.001</dc:description>
  <cp:lastModifiedBy>Kassidy Phung</cp:lastModifiedBy>
  <cp:revision>1</cp:revision>
  <cp:lastPrinted>2001-02-13T07:23:00Z</cp:lastPrinted>
  <dcterms:created xsi:type="dcterms:W3CDTF">2025-03-10T10:00:00Z</dcterms:created>
  <dcterms:modified xsi:type="dcterms:W3CDTF">2025-03-10T10:00:00Z</dcterms:modified>
</cp:coreProperties>
</file>